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D56A0" w14:textId="064E5722" w:rsidR="00D76E0A" w:rsidRDefault="000327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/>
          <w:bCs/>
        </w:rPr>
      </w:pPr>
      <w:r>
        <w:rPr>
          <w:b/>
          <w:bCs/>
          <w:sz w:val="28"/>
          <w:szCs w:val="28"/>
        </w:rPr>
        <w:t>2019</w:t>
      </w:r>
      <w:r w:rsidR="00D76E0A">
        <w:rPr>
          <w:b/>
          <w:bCs/>
          <w:sz w:val="28"/>
          <w:szCs w:val="28"/>
        </w:rPr>
        <w:t xml:space="preserve"> American Italian Cultural Society Scholarship Application</w:t>
      </w:r>
    </w:p>
    <w:p w14:paraId="60310599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Arial Black" w:hAnsi="Arial Black"/>
          <w:b/>
          <w:bCs/>
        </w:rPr>
      </w:pPr>
      <w:r w:rsidRPr="00456591">
        <w:rPr>
          <w:rFonts w:ascii="Arial Black" w:hAnsi="Arial Black"/>
          <w:b/>
          <w:bCs/>
        </w:rPr>
        <w:t xml:space="preserve">Application </w:t>
      </w:r>
      <w:r>
        <w:rPr>
          <w:rFonts w:ascii="Arial Black" w:hAnsi="Arial Black"/>
          <w:b/>
          <w:bCs/>
        </w:rPr>
        <w:t>Checklist</w:t>
      </w:r>
    </w:p>
    <w:p w14:paraId="53B0B7BD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Arial Black" w:hAnsi="Arial Black"/>
          <w:b/>
          <w:bCs/>
        </w:rPr>
      </w:pPr>
    </w:p>
    <w:p w14:paraId="3D85C2D9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 Black" w:hAnsi="Arial Black"/>
          <w:b/>
          <w:bCs/>
        </w:rPr>
      </w:pPr>
    </w:p>
    <w:p w14:paraId="4F90DBF8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 Black" w:hAnsi="Arial Black"/>
          <w:b/>
          <w:bCs/>
        </w:rPr>
      </w:pPr>
    </w:p>
    <w:p w14:paraId="03538A78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 Black" w:hAnsi="Arial Black"/>
          <w:b/>
          <w:bCs/>
        </w:rPr>
      </w:pPr>
      <w:r w:rsidRPr="00696B6B">
        <w:rPr>
          <w:rFonts w:ascii="Arial" w:hAnsi="Arial" w:cs="Arial"/>
          <w:bCs/>
        </w:rPr>
        <w:t>Applicant Name:</w:t>
      </w:r>
      <w:r>
        <w:rPr>
          <w:rFonts w:ascii="Arial Black" w:hAnsi="Arial Black"/>
          <w:b/>
          <w:bCs/>
        </w:rPr>
        <w:t xml:space="preserve"> ____________________________________________________</w:t>
      </w:r>
    </w:p>
    <w:p w14:paraId="36F3DB1C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 Black" w:hAnsi="Arial Black"/>
          <w:b/>
          <w:bCs/>
        </w:rPr>
      </w:pPr>
    </w:p>
    <w:p w14:paraId="44299FE2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 Black" w:hAnsi="Arial Black"/>
          <w:b/>
          <w:bCs/>
        </w:rPr>
      </w:pPr>
    </w:p>
    <w:p w14:paraId="0BE7825D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 Black" w:hAnsi="Arial Black"/>
          <w:b/>
          <w:bCs/>
        </w:rPr>
      </w:pPr>
    </w:p>
    <w:p w14:paraId="4B80D46B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 Black" w:hAnsi="Arial Black"/>
          <w:b/>
          <w:bCs/>
        </w:rPr>
        <w:t>_______</w:t>
      </w:r>
      <w:r>
        <w:rPr>
          <w:rFonts w:ascii="Arial Black" w:hAnsi="Arial Black"/>
          <w:b/>
          <w:bCs/>
        </w:rPr>
        <w:tab/>
      </w:r>
      <w:r>
        <w:rPr>
          <w:rFonts w:ascii="Arial" w:hAnsi="Arial" w:cs="Arial"/>
          <w:bCs/>
        </w:rPr>
        <w:t>Application Checklist</w:t>
      </w:r>
    </w:p>
    <w:p w14:paraId="2861F446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50E4EE61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</w:t>
      </w:r>
      <w:r>
        <w:rPr>
          <w:rFonts w:ascii="Arial" w:hAnsi="Arial" w:cs="Arial"/>
          <w:bCs/>
        </w:rPr>
        <w:tab/>
        <w:t>Application</w:t>
      </w:r>
    </w:p>
    <w:p w14:paraId="7999EDFB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214BA1DC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</w:t>
      </w:r>
      <w:r>
        <w:rPr>
          <w:rFonts w:ascii="Arial" w:hAnsi="Arial" w:cs="Arial"/>
          <w:bCs/>
        </w:rPr>
        <w:tab/>
        <w:t>High School Transcript</w:t>
      </w:r>
    </w:p>
    <w:p w14:paraId="6D8D2925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5B70616F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</w:t>
      </w:r>
      <w:r>
        <w:rPr>
          <w:rFonts w:ascii="Arial" w:hAnsi="Arial" w:cs="Arial"/>
          <w:bCs/>
        </w:rPr>
        <w:tab/>
        <w:t>Application Essay</w:t>
      </w:r>
    </w:p>
    <w:p w14:paraId="0156B5DF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768BD79E" w14:textId="7DAF2BA5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</w:t>
      </w:r>
      <w:r>
        <w:rPr>
          <w:rFonts w:ascii="Arial" w:hAnsi="Arial" w:cs="Arial"/>
          <w:bCs/>
        </w:rPr>
        <w:tab/>
      </w:r>
      <w:r w:rsidR="00454270">
        <w:rPr>
          <w:rFonts w:ascii="Arial" w:hAnsi="Arial" w:cs="Arial"/>
          <w:bCs/>
        </w:rPr>
        <w:t>*</w:t>
      </w:r>
      <w:r>
        <w:rPr>
          <w:rFonts w:ascii="Arial" w:hAnsi="Arial" w:cs="Arial"/>
          <w:bCs/>
        </w:rPr>
        <w:t>Reference Letter #1</w:t>
      </w:r>
      <w:r w:rsidR="00454270">
        <w:rPr>
          <w:rFonts w:ascii="Arial" w:hAnsi="Arial" w:cs="Arial"/>
          <w:bCs/>
        </w:rPr>
        <w:t xml:space="preserve"> (School Instructor/Administrator)</w:t>
      </w:r>
    </w:p>
    <w:p w14:paraId="6DDBBDA9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bookmarkStart w:id="0" w:name="_GoBack"/>
      <w:bookmarkEnd w:id="0"/>
    </w:p>
    <w:p w14:paraId="2207EC1D" w14:textId="442A5BC4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</w:t>
      </w:r>
      <w:r>
        <w:rPr>
          <w:rFonts w:ascii="Arial" w:hAnsi="Arial" w:cs="Arial"/>
          <w:bCs/>
        </w:rPr>
        <w:tab/>
      </w:r>
      <w:r w:rsidR="00454270">
        <w:rPr>
          <w:rFonts w:ascii="Arial" w:hAnsi="Arial" w:cs="Arial"/>
          <w:bCs/>
        </w:rPr>
        <w:t>*</w:t>
      </w:r>
      <w:r>
        <w:rPr>
          <w:rFonts w:ascii="Arial" w:hAnsi="Arial" w:cs="Arial"/>
          <w:bCs/>
        </w:rPr>
        <w:t>Reference Letter #2</w:t>
      </w:r>
      <w:r w:rsidR="00454270">
        <w:rPr>
          <w:rFonts w:ascii="Arial" w:hAnsi="Arial" w:cs="Arial"/>
          <w:bCs/>
        </w:rPr>
        <w:t xml:space="preserve"> Personal (not a relative)</w:t>
      </w:r>
    </w:p>
    <w:p w14:paraId="24F9E7C8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223DB5EE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</w:t>
      </w:r>
      <w:r>
        <w:rPr>
          <w:rFonts w:ascii="Arial" w:hAnsi="Arial" w:cs="Arial"/>
          <w:bCs/>
        </w:rPr>
        <w:tab/>
        <w:t>Applicant Signature and Date on Application and Checklist</w:t>
      </w:r>
    </w:p>
    <w:p w14:paraId="34792FDF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282E51A2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13FE829B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25E5241D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62A74207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459CEA0C" w14:textId="3E155D56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_____________________</w:t>
      </w:r>
    </w:p>
    <w:p w14:paraId="2FCBB097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Applicant Signature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Date</w:t>
      </w:r>
    </w:p>
    <w:p w14:paraId="66959A65" w14:textId="77777777" w:rsidR="00454270" w:rsidRDefault="00454270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14510ED4" w14:textId="77777777" w:rsidR="00454270" w:rsidRDefault="00454270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6E2615D6" w14:textId="77777777" w:rsidR="00454270" w:rsidRDefault="00454270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4620AC33" w14:textId="77777777" w:rsidR="00454270" w:rsidRDefault="00454270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6E7B0B4C" w14:textId="2716E085" w:rsidR="00454270" w:rsidRDefault="00454270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*See application for further instruction</w:t>
      </w:r>
    </w:p>
    <w:p w14:paraId="016D5C99" w14:textId="77777777" w:rsidR="00454270" w:rsidRDefault="00454270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5B8601F8" w14:textId="77777777" w:rsidR="00454270" w:rsidRDefault="00454270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64835EA9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1ED365BE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2EF2F687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39E85DFA" w14:textId="77777777" w:rsidR="00D76E0A" w:rsidRDefault="00D76E0A" w:rsidP="00D76E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rial" w:hAnsi="Arial" w:cs="Arial"/>
          <w:bCs/>
        </w:rPr>
      </w:pPr>
    </w:p>
    <w:p w14:paraId="05A5B7F3" w14:textId="22554491" w:rsidR="0020796E" w:rsidRPr="00FF2AB5" w:rsidRDefault="0020796E" w:rsidP="00FF2AB5"/>
    <w:sectPr w:rsidR="0020796E" w:rsidRPr="00FF2AB5" w:rsidSect="00FF2AB5">
      <w:headerReference w:type="default" r:id="rId7"/>
      <w:footerReference w:type="default" r:id="rId8"/>
      <w:pgSz w:w="12240" w:h="15840"/>
      <w:pgMar w:top="1440" w:right="1800" w:bottom="1440" w:left="1800" w:header="450" w:footer="2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51405" w14:textId="77777777" w:rsidR="00333E30" w:rsidRDefault="00333E30" w:rsidP="008C6DD1">
      <w:r>
        <w:separator/>
      </w:r>
    </w:p>
  </w:endnote>
  <w:endnote w:type="continuationSeparator" w:id="0">
    <w:p w14:paraId="686048AE" w14:textId="77777777" w:rsidR="00333E30" w:rsidRDefault="00333E30" w:rsidP="008C6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4778206"/>
      <w:docPartObj>
        <w:docPartGallery w:val="Page Numbers (Bottom of Page)"/>
        <w:docPartUnique/>
      </w:docPartObj>
    </w:sdtPr>
    <w:sdtEndPr/>
    <w:sdtContent>
      <w:sdt>
        <w:sdtPr>
          <w:id w:val="411981991"/>
          <w:docPartObj>
            <w:docPartGallery w:val="Page Numbers (Top of Page)"/>
            <w:docPartUnique/>
          </w:docPartObj>
        </w:sdtPr>
        <w:sdtEndPr/>
        <w:sdtContent>
          <w:p w14:paraId="127712F9" w14:textId="1C50F1F2" w:rsidR="00FF2AB5" w:rsidRDefault="00FF2AB5" w:rsidP="00FF2AB5">
            <w:pPr>
              <w:rPr>
                <w:color w:val="808080" w:themeColor="background1" w:themeShade="80"/>
              </w:rPr>
            </w:pPr>
            <w:r w:rsidRPr="00D76B86">
              <w:rPr>
                <w:color w:val="808080" w:themeColor="background1" w:themeShade="80"/>
              </w:rPr>
              <w:t xml:space="preserve">1918 </w:t>
            </w:r>
            <w:proofErr w:type="spellStart"/>
            <w:r w:rsidRPr="00D76B86">
              <w:rPr>
                <w:color w:val="808080" w:themeColor="background1" w:themeShade="80"/>
              </w:rPr>
              <w:t>Donmaur</w:t>
            </w:r>
            <w:proofErr w:type="spellEnd"/>
            <w:r>
              <w:rPr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color w:val="808080" w:themeColor="background1" w:themeShade="80"/>
              </w:rPr>
              <w:t>Dr</w:t>
            </w:r>
            <w:proofErr w:type="spellEnd"/>
            <w:r w:rsidRPr="00D76B86">
              <w:rPr>
                <w:color w:val="808080" w:themeColor="background1" w:themeShade="80"/>
              </w:rPr>
              <w:t xml:space="preserve"> |Crest Hill, IL  60403 |(815) 725-7450 | Fax (815) 725-9074</w:t>
            </w:r>
          </w:p>
          <w:p w14:paraId="7D1F986B" w14:textId="673F89C4" w:rsidR="00FF2AB5" w:rsidRDefault="0003270A" w:rsidP="00FF2AB5">
            <w:hyperlink r:id="rId1" w:history="1">
              <w:r w:rsidR="00FF2AB5" w:rsidRPr="00916BB2">
                <w:rPr>
                  <w:color w:val="808080" w:themeColor="background1" w:themeShade="80"/>
                </w:rPr>
                <w:t>www.americanitalian.org</w:t>
              </w:r>
            </w:hyperlink>
            <w:r w:rsidR="00FF2AB5" w:rsidRPr="00916BB2">
              <w:rPr>
                <w:color w:val="808080" w:themeColor="background1" w:themeShade="80"/>
              </w:rPr>
              <w:t xml:space="preserve">                                                                     </w:t>
            </w:r>
            <w:r w:rsidR="00FF2AB5">
              <w:rPr>
                <w:color w:val="808080" w:themeColor="background1" w:themeShade="80"/>
              </w:rPr>
              <w:t xml:space="preserve">    </w:t>
            </w:r>
            <w:r w:rsidR="00FF2AB5" w:rsidRPr="00916BB2">
              <w:rPr>
                <w:color w:val="808080" w:themeColor="background1" w:themeShade="80"/>
              </w:rPr>
              <w:t xml:space="preserve"> </w:t>
            </w:r>
            <w:r w:rsidR="00FF2AB5" w:rsidRPr="006C37C3">
              <w:rPr>
                <w:b/>
                <w:color w:val="808080" w:themeColor="background1" w:themeShade="80"/>
              </w:rPr>
              <w:t xml:space="preserve">Page </w:t>
            </w:r>
            <w:r w:rsidR="00FF2AB5" w:rsidRPr="006C37C3">
              <w:rPr>
                <w:b/>
                <w:bCs/>
                <w:color w:val="808080" w:themeColor="background1" w:themeShade="80"/>
              </w:rPr>
              <w:fldChar w:fldCharType="begin"/>
            </w:r>
            <w:r w:rsidR="00FF2AB5" w:rsidRPr="006C37C3">
              <w:rPr>
                <w:b/>
                <w:bCs/>
                <w:color w:val="808080" w:themeColor="background1" w:themeShade="80"/>
              </w:rPr>
              <w:instrText xml:space="preserve"> PAGE </w:instrText>
            </w:r>
            <w:r w:rsidR="00FF2AB5" w:rsidRPr="006C37C3">
              <w:rPr>
                <w:b/>
                <w:bCs/>
                <w:color w:val="808080" w:themeColor="background1" w:themeShade="80"/>
              </w:rPr>
              <w:fldChar w:fldCharType="separate"/>
            </w:r>
            <w:r>
              <w:rPr>
                <w:b/>
                <w:bCs/>
                <w:noProof/>
                <w:color w:val="808080" w:themeColor="background1" w:themeShade="80"/>
              </w:rPr>
              <w:t>1</w:t>
            </w:r>
            <w:r w:rsidR="00FF2AB5" w:rsidRPr="006C37C3">
              <w:rPr>
                <w:b/>
                <w:bCs/>
                <w:color w:val="808080" w:themeColor="background1" w:themeShade="80"/>
              </w:rPr>
              <w:fldChar w:fldCharType="end"/>
            </w:r>
            <w:r w:rsidR="00FF2AB5" w:rsidRPr="006C37C3">
              <w:rPr>
                <w:b/>
                <w:color w:val="808080" w:themeColor="background1" w:themeShade="80"/>
              </w:rPr>
              <w:t xml:space="preserve"> of </w:t>
            </w:r>
            <w:r w:rsidR="00FF2AB5" w:rsidRPr="006C37C3">
              <w:rPr>
                <w:b/>
                <w:bCs/>
                <w:color w:val="808080" w:themeColor="background1" w:themeShade="80"/>
              </w:rPr>
              <w:fldChar w:fldCharType="begin"/>
            </w:r>
            <w:r w:rsidR="00FF2AB5" w:rsidRPr="006C37C3">
              <w:rPr>
                <w:b/>
                <w:bCs/>
                <w:color w:val="808080" w:themeColor="background1" w:themeShade="80"/>
              </w:rPr>
              <w:instrText xml:space="preserve"> NUMPAGES  </w:instrText>
            </w:r>
            <w:r w:rsidR="00FF2AB5" w:rsidRPr="006C37C3">
              <w:rPr>
                <w:b/>
                <w:bCs/>
                <w:color w:val="808080" w:themeColor="background1" w:themeShade="80"/>
              </w:rPr>
              <w:fldChar w:fldCharType="separate"/>
            </w:r>
            <w:r>
              <w:rPr>
                <w:b/>
                <w:bCs/>
                <w:noProof/>
                <w:color w:val="808080" w:themeColor="background1" w:themeShade="80"/>
              </w:rPr>
              <w:t>1</w:t>
            </w:r>
            <w:r w:rsidR="00FF2AB5" w:rsidRPr="006C37C3">
              <w:rPr>
                <w:b/>
                <w:bCs/>
                <w:color w:val="808080" w:themeColor="background1" w:themeShade="80"/>
              </w:rPr>
              <w:fldChar w:fldCharType="end"/>
            </w:r>
          </w:p>
        </w:sdtContent>
      </w:sdt>
    </w:sdtContent>
  </w:sdt>
  <w:p w14:paraId="77E08973" w14:textId="18C68207" w:rsidR="001153D0" w:rsidRPr="00FF2AB5" w:rsidRDefault="001153D0" w:rsidP="00FF2AB5">
    <w:pPr>
      <w:pStyle w:val="Footer"/>
      <w:tabs>
        <w:tab w:val="clear" w:pos="4320"/>
        <w:tab w:val="clear" w:pos="8640"/>
        <w:tab w:val="left" w:pos="28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474297" w14:textId="77777777" w:rsidR="00333E30" w:rsidRDefault="00333E30" w:rsidP="008C6DD1">
      <w:r>
        <w:separator/>
      </w:r>
    </w:p>
  </w:footnote>
  <w:footnote w:type="continuationSeparator" w:id="0">
    <w:p w14:paraId="0C14BA4E" w14:textId="77777777" w:rsidR="00333E30" w:rsidRDefault="00333E30" w:rsidP="008C6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296" w:type="dxa"/>
      <w:tblInd w:w="-792" w:type="dxa"/>
      <w:tblLook w:val="04A0" w:firstRow="1" w:lastRow="0" w:firstColumn="1" w:lastColumn="0" w:noHBand="0" w:noVBand="1"/>
    </w:tblPr>
    <w:tblGrid>
      <w:gridCol w:w="2096"/>
      <w:gridCol w:w="8200"/>
    </w:tblGrid>
    <w:tr w:rsidR="00D8764B" w14:paraId="69956EC7" w14:textId="77777777" w:rsidTr="0060043A">
      <w:tc>
        <w:tcPr>
          <w:tcW w:w="2096" w:type="dxa"/>
        </w:tcPr>
        <w:p w14:paraId="5FD3F5DB" w14:textId="77777777" w:rsidR="00D8764B" w:rsidRDefault="00D8764B" w:rsidP="008C6DD1">
          <w:pPr>
            <w:pStyle w:val="Default"/>
          </w:pPr>
          <w:r>
            <w:rPr>
              <w:noProof/>
            </w:rPr>
            <w:drawing>
              <wp:inline distT="0" distB="0" distL="0" distR="0" wp14:anchorId="2F86D511" wp14:editId="57898D0D">
                <wp:extent cx="899770" cy="89977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erican_italian_cultural_society_logo copy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7896" cy="897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00" w:type="dxa"/>
          <w:vAlign w:val="center"/>
        </w:tcPr>
        <w:p w14:paraId="4E797CCA" w14:textId="77777777" w:rsidR="00FF2AB5" w:rsidRPr="00FF2AB5" w:rsidRDefault="00D8764B" w:rsidP="008C6DD1">
          <w:pPr>
            <w:pStyle w:val="Default"/>
            <w:jc w:val="center"/>
            <w:rPr>
              <w:rFonts w:cs="Times New Roman"/>
              <w:i/>
              <w:iCs/>
              <w:color w:val="auto"/>
              <w:sz w:val="36"/>
              <w:szCs w:val="31"/>
            </w:rPr>
          </w:pPr>
          <w:r w:rsidRPr="00FF2AB5">
            <w:rPr>
              <w:rFonts w:cs="Times New Roman"/>
              <w:i/>
              <w:iCs/>
              <w:color w:val="auto"/>
              <w:sz w:val="36"/>
              <w:szCs w:val="31"/>
            </w:rPr>
            <w:t xml:space="preserve">American Italian Cultural Society </w:t>
          </w:r>
        </w:p>
        <w:p w14:paraId="618BB77C" w14:textId="34A95FF6" w:rsidR="00D8764B" w:rsidRPr="00FF2AB5" w:rsidRDefault="00D8764B" w:rsidP="008C6DD1">
          <w:pPr>
            <w:pStyle w:val="Default"/>
            <w:jc w:val="center"/>
            <w:rPr>
              <w:rFonts w:cs="Times New Roman"/>
              <w:iCs/>
              <w:color w:val="auto"/>
              <w:sz w:val="23"/>
              <w:szCs w:val="23"/>
            </w:rPr>
          </w:pPr>
          <w:r w:rsidRPr="00FF2AB5">
            <w:rPr>
              <w:rFonts w:cs="Times New Roman"/>
              <w:iCs/>
              <w:color w:val="auto"/>
              <w:sz w:val="23"/>
              <w:szCs w:val="23"/>
            </w:rPr>
            <w:t>Phone 815.725.7450 - Fax 815.725.9074</w:t>
          </w:r>
        </w:p>
        <w:p w14:paraId="480B0396" w14:textId="60D34272" w:rsidR="00D8764B" w:rsidRPr="008C6DD1" w:rsidRDefault="00D8764B" w:rsidP="008C6DD1">
          <w:pPr>
            <w:pStyle w:val="Default"/>
            <w:jc w:val="center"/>
            <w:rPr>
              <w:rFonts w:cs="Times New Roman"/>
              <w:color w:val="auto"/>
            </w:rPr>
          </w:pPr>
        </w:p>
      </w:tc>
    </w:tr>
  </w:tbl>
  <w:p w14:paraId="24C7A79B" w14:textId="77777777" w:rsidR="00D8764B" w:rsidRDefault="00D8764B" w:rsidP="008C6DD1">
    <w:pPr>
      <w:pStyle w:val="Defaul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D1"/>
    <w:rsid w:val="0003270A"/>
    <w:rsid w:val="000C2883"/>
    <w:rsid w:val="000C37D7"/>
    <w:rsid w:val="001153D0"/>
    <w:rsid w:val="0020796E"/>
    <w:rsid w:val="00333E30"/>
    <w:rsid w:val="003E1911"/>
    <w:rsid w:val="0043151E"/>
    <w:rsid w:val="00454270"/>
    <w:rsid w:val="004B12C8"/>
    <w:rsid w:val="004B306F"/>
    <w:rsid w:val="00584FB5"/>
    <w:rsid w:val="0060043A"/>
    <w:rsid w:val="00601300"/>
    <w:rsid w:val="008569D9"/>
    <w:rsid w:val="00887BA6"/>
    <w:rsid w:val="008C6DD1"/>
    <w:rsid w:val="009E6FE3"/>
    <w:rsid w:val="00BE46A0"/>
    <w:rsid w:val="00BE7FBB"/>
    <w:rsid w:val="00CB32A0"/>
    <w:rsid w:val="00D76E0A"/>
    <w:rsid w:val="00D8764B"/>
    <w:rsid w:val="00DD3510"/>
    <w:rsid w:val="00F5100B"/>
    <w:rsid w:val="00F5296F"/>
    <w:rsid w:val="00F65E8F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A248D7"/>
  <w14:defaultImageDpi w14:val="300"/>
  <w15:docId w15:val="{804A516A-881F-4DBA-9454-BCC124F3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D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DD1"/>
  </w:style>
  <w:style w:type="paragraph" w:styleId="Footer">
    <w:name w:val="footer"/>
    <w:basedOn w:val="Normal"/>
    <w:link w:val="FooterChar"/>
    <w:uiPriority w:val="99"/>
    <w:unhideWhenUsed/>
    <w:rsid w:val="008C6D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DD1"/>
  </w:style>
  <w:style w:type="paragraph" w:styleId="BalloonText">
    <w:name w:val="Balloon Text"/>
    <w:basedOn w:val="Normal"/>
    <w:link w:val="BalloonTextChar"/>
    <w:uiPriority w:val="99"/>
    <w:semiHidden/>
    <w:unhideWhenUsed/>
    <w:rsid w:val="008C6D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DD1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8C6DD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">
    <w:name w:val="Table Grid"/>
    <w:basedOn w:val="TableNormal"/>
    <w:uiPriority w:val="59"/>
    <w:rsid w:val="008C6D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ericanitali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EC3C5A-6BCB-4799-9E91-E9D84DB08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AB3E1FA4</Template>
  <TotalTime>2</TotalTime>
  <Pages>1</Pages>
  <Words>89</Words>
  <Characters>510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CSL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PASQUALE</dc:creator>
  <cp:lastModifiedBy>Coladipietro, Lynn C.</cp:lastModifiedBy>
  <cp:revision>2</cp:revision>
  <cp:lastPrinted>2018-01-30T12:22:00Z</cp:lastPrinted>
  <dcterms:created xsi:type="dcterms:W3CDTF">2019-03-01T17:07:00Z</dcterms:created>
  <dcterms:modified xsi:type="dcterms:W3CDTF">2019-03-01T17:07:00Z</dcterms:modified>
</cp:coreProperties>
</file>